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056" w:rsidRDefault="005A5056">
      <w:pPr>
        <w:pStyle w:val="Standard"/>
        <w:rPr>
          <w:rFonts w:hint="eastAsia"/>
        </w:rPr>
      </w:pPr>
      <w:bookmarkStart w:id="0" w:name="_GoBack"/>
      <w:bookmarkEnd w:id="0"/>
    </w:p>
    <w:p w:rsidR="005A5056" w:rsidRDefault="005A5056">
      <w:pPr>
        <w:pStyle w:val="Standard"/>
        <w:rPr>
          <w:rFonts w:hint="eastAsia"/>
        </w:rPr>
      </w:pPr>
    </w:p>
    <w:p w:rsidR="005A5056" w:rsidRDefault="00055C08">
      <w:pPr>
        <w:pStyle w:val="Standard"/>
        <w:rPr>
          <w:rFonts w:hint="eastAsia"/>
        </w:rPr>
      </w:pPr>
      <w:r>
        <w:t xml:space="preserve">                                                                                                                    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Al Dirigente Scolastico</w:t>
      </w:r>
    </w:p>
    <w:p w:rsidR="005A5056" w:rsidRDefault="005A5056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Oggetto: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Richiesta autorizzazione uscita </w:t>
      </w:r>
      <w:r>
        <w:rPr>
          <w:rFonts w:ascii="roboto, helvetica, sans-serif" w:hAnsi="roboto, helvetica, sans-serif"/>
          <w:color w:val="000000"/>
          <w:shd w:val="clear" w:color="auto" w:fill="FFFFFF"/>
        </w:rPr>
        <w:t>didattica / visita guidata</w:t>
      </w:r>
    </w:p>
    <w:p w:rsidR="005A5056" w:rsidRDefault="005A5056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hint="eastAsia"/>
        </w:rPr>
      </w:pP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Il/La sottoscritto/a 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[Nome e Cognome docente proponente o referente]</w:t>
      </w:r>
      <w:r>
        <w:rPr>
          <w:rFonts w:ascii="roboto, helvetica, sans-serif" w:hAnsi="roboto, helvetica, sans-serif"/>
          <w:color w:val="000000"/>
          <w:shd w:val="clear" w:color="auto" w:fill="FFFFFF"/>
        </w:rPr>
        <w:t>,</w:t>
      </w: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 xml:space="preserve">                                                     CHIEDE</w:t>
      </w: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hint="eastAsia"/>
        </w:rPr>
      </w:pP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l’autorizzazione per </w:t>
      </w:r>
      <w:proofErr w:type="spellStart"/>
      <w:r>
        <w:rPr>
          <w:rFonts w:ascii="roboto, helvetica, sans-serif" w:hAnsi="roboto, helvetica, sans-serif"/>
          <w:color w:val="000000"/>
          <w:shd w:val="clear" w:color="auto" w:fill="FFFFFF"/>
        </w:rPr>
        <w:t>uscita</w:t>
      </w:r>
      <w:proofErr w:type="spellEnd"/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didattica/ visita guidata d’indirizzo</w:t>
      </w:r>
    </w:p>
    <w:p w:rsidR="005A5056" w:rsidRDefault="00055C08">
      <w:pPr>
        <w:pStyle w:val="Textbody"/>
        <w:numPr>
          <w:ilvl w:val="0"/>
          <w:numId w:val="1"/>
        </w:numPr>
        <w:spacing w:before="60" w:after="60" w:line="390" w:lineRule="atLeast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Classe ___________</w:t>
      </w:r>
    </w:p>
    <w:p w:rsidR="005A5056" w:rsidRDefault="00055C08">
      <w:pPr>
        <w:pStyle w:val="Textbody"/>
        <w:numPr>
          <w:ilvl w:val="0"/>
          <w:numId w:val="1"/>
        </w:numPr>
        <w:spacing w:before="60" w:after="60" w:line="390" w:lineRule="atLeast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Classi ______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_____</w:t>
      </w:r>
    </w:p>
    <w:p w:rsidR="005A5056" w:rsidRDefault="00055C08">
      <w:pPr>
        <w:pStyle w:val="Textbody"/>
        <w:numPr>
          <w:ilvl w:val="0"/>
          <w:numId w:val="2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Destinazione: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_________</w:t>
      </w:r>
    </w:p>
    <w:p w:rsidR="005A5056" w:rsidRDefault="00055C08">
      <w:pPr>
        <w:pStyle w:val="Textbody"/>
        <w:numPr>
          <w:ilvl w:val="0"/>
          <w:numId w:val="3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Data: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 / ____ / ______</w:t>
      </w:r>
    </w:p>
    <w:p w:rsidR="005A5056" w:rsidRDefault="00055C08">
      <w:pPr>
        <w:pStyle w:val="Textbody"/>
        <w:numPr>
          <w:ilvl w:val="0"/>
          <w:numId w:val="4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Orario di partenza: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   / 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Orario di rientro: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</w:t>
      </w:r>
    </w:p>
    <w:p w:rsidR="005A5056" w:rsidRDefault="00055C08">
      <w:pPr>
        <w:pStyle w:val="Textbody"/>
        <w:numPr>
          <w:ilvl w:val="0"/>
          <w:numId w:val="5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Docenti accompagnatori: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__________________________</w:t>
      </w:r>
    </w:p>
    <w:p w:rsidR="005A5056" w:rsidRDefault="00055C08">
      <w:pPr>
        <w:pStyle w:val="Textbody"/>
        <w:numPr>
          <w:ilvl w:val="0"/>
          <w:numId w:val="6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Numero studenti partecipanti: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</w:t>
      </w:r>
    </w:p>
    <w:p w:rsidR="005A5056" w:rsidRDefault="00055C08">
      <w:pPr>
        <w:pStyle w:val="Textbody"/>
        <w:numPr>
          <w:ilvl w:val="0"/>
          <w:numId w:val="6"/>
        </w:numPr>
        <w:spacing w:after="120" w:line="390" w:lineRule="atLeast"/>
        <w:ind w:left="0" w:firstLine="0"/>
        <w:rPr>
          <w:rFonts w:ascii="roboto, helvetica, sans-serif" w:hAnsi="roboto, helvetica, sans-serif" w:hint="eastAsia"/>
          <w:b/>
          <w:bCs/>
          <w:color w:val="000000"/>
          <w:shd w:val="clear" w:color="auto" w:fill="FFFFFF"/>
        </w:rPr>
      </w:pPr>
      <w:r>
        <w:rPr>
          <w:rFonts w:ascii="roboto, helvetica, sans-serif" w:hAnsi="roboto, helvetica, sans-serif"/>
          <w:b/>
          <w:bCs/>
          <w:color w:val="000000"/>
          <w:shd w:val="clear" w:color="auto" w:fill="FFFFFF"/>
        </w:rPr>
        <w:t>Numero alunni H: _______</w:t>
      </w:r>
    </w:p>
    <w:p w:rsidR="005A5056" w:rsidRDefault="00055C08">
      <w:pPr>
        <w:pStyle w:val="Textbody"/>
        <w:numPr>
          <w:ilvl w:val="0"/>
          <w:numId w:val="7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 xml:space="preserve">Mezzo di trasporto 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previsto (uscita didattica):</w:t>
      </w:r>
    </w:p>
    <w:p w:rsidR="005A5056" w:rsidRDefault="00055C08">
      <w:pPr>
        <w:pStyle w:val="Textbody"/>
        <w:spacing w:after="120" w:line="390" w:lineRule="atLeast"/>
        <w:rPr>
          <w:rFonts w:ascii="roboto, helvetica, sans-serif" w:hAnsi="roboto, helvetica, sans-serif" w:hint="eastAsia"/>
          <w:color w:val="000000"/>
          <w:shd w:val="clear" w:color="auto" w:fill="FFFFFF"/>
        </w:rPr>
      </w:pPr>
      <w:r>
        <w:rPr>
          <w:rFonts w:ascii="roboto, helvetica, sans-serif" w:hAnsi="roboto, helvetica, sans-serif"/>
          <w:color w:val="000000"/>
          <w:shd w:val="clear" w:color="auto" w:fill="FFFFFF"/>
        </w:rPr>
        <w:t>a piedi – mezzi pubblici (a carico degli studenti) – treno</w:t>
      </w:r>
    </w:p>
    <w:p w:rsidR="005A5056" w:rsidRDefault="00055C08">
      <w:pPr>
        <w:pStyle w:val="Textbody"/>
        <w:numPr>
          <w:ilvl w:val="0"/>
          <w:numId w:val="7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zCs w:val="26"/>
          <w:shd w:val="clear" w:color="auto" w:fill="FFFFFF"/>
        </w:rPr>
        <w:t>Mezzo di trasporto previsto (visita guidata di indirizzo):</w:t>
      </w:r>
    </w:p>
    <w:p w:rsidR="005A5056" w:rsidRDefault="00055C08">
      <w:pPr>
        <w:pStyle w:val="Textbody"/>
        <w:spacing w:after="120" w:line="390" w:lineRule="atLeast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b w:val="0"/>
          <w:bCs w:val="0"/>
          <w:color w:val="000000"/>
          <w:szCs w:val="26"/>
          <w:shd w:val="clear" w:color="auto" w:fill="FFFFFF"/>
        </w:rPr>
        <w:t>treno - pullman di linea – n. __ pullman a noleggio - aereo</w:t>
      </w:r>
    </w:p>
    <w:p w:rsidR="005A5056" w:rsidRDefault="00055C08">
      <w:pPr>
        <w:pStyle w:val="Textbody"/>
        <w:numPr>
          <w:ilvl w:val="0"/>
          <w:numId w:val="8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 xml:space="preserve">Eventuali costi a carico degli studenti: 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_______________</w:t>
      </w:r>
    </w:p>
    <w:p w:rsidR="005A5056" w:rsidRDefault="00055C08">
      <w:pPr>
        <w:pStyle w:val="Textbody"/>
        <w:numPr>
          <w:ilvl w:val="0"/>
          <w:numId w:val="8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 xml:space="preserve">Contatti per la realizzazione dell’attività: </w:t>
      </w: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softHyphen/>
        <w:t>________________________</w:t>
      </w:r>
    </w:p>
    <w:p w:rsidR="005A5056" w:rsidRDefault="00055C08">
      <w:pPr>
        <w:pStyle w:val="Textbody"/>
        <w:numPr>
          <w:ilvl w:val="0"/>
          <w:numId w:val="8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Finalità didattiche: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___________________________________________</w:t>
      </w:r>
    </w:p>
    <w:p w:rsidR="005A5056" w:rsidRDefault="00055C08">
      <w:pPr>
        <w:pStyle w:val="Textbody"/>
        <w:numPr>
          <w:ilvl w:val="0"/>
          <w:numId w:val="9"/>
        </w:numPr>
        <w:spacing w:after="120" w:line="390" w:lineRule="atLeast"/>
        <w:ind w:left="0" w:firstLine="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>Collegamento con il programma di studi: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________________________</w:t>
      </w:r>
    </w:p>
    <w:p w:rsidR="005A5056" w:rsidRDefault="00055C08">
      <w:pPr>
        <w:pStyle w:val="Textbody"/>
        <w:numPr>
          <w:ilvl w:val="0"/>
          <w:numId w:val="9"/>
        </w:numPr>
        <w:spacing w:after="120" w:line="390" w:lineRule="atLeast"/>
        <w:ind w:left="0" w:firstLine="0"/>
        <w:rPr>
          <w:rFonts w:ascii="roboto, helvetica, sans-serif" w:hAnsi="roboto, helvetica, sans-serif" w:hint="eastAsia"/>
          <w:b/>
          <w:bCs/>
          <w:color w:val="000000"/>
          <w:shd w:val="clear" w:color="auto" w:fill="FFFFFF"/>
        </w:rPr>
      </w:pPr>
      <w:r>
        <w:rPr>
          <w:rFonts w:ascii="roboto, helvetica, sans-serif" w:hAnsi="roboto, helvetica, sans-serif"/>
          <w:b/>
          <w:bCs/>
          <w:color w:val="000000"/>
          <w:shd w:val="clear" w:color="auto" w:fill="FFFFFF"/>
        </w:rPr>
        <w:t>N. ore FSL certificate _____</w:t>
      </w:r>
    </w:p>
    <w:p w:rsidR="005A5056" w:rsidRDefault="005A5056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Luogo e </w:t>
      </w:r>
      <w:r>
        <w:rPr>
          <w:rFonts w:ascii="roboto, helvetica, sans-serif" w:hAnsi="roboto, helvetica, sans-serif"/>
          <w:color w:val="000000"/>
          <w:shd w:val="clear" w:color="auto" w:fill="FFFFFF"/>
        </w:rPr>
        <w:t>data: __________________________</w:t>
      </w: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  <w:r>
        <w:rPr>
          <w:rFonts w:ascii="roboto, helvetica, sans-serif" w:hAnsi="roboto, helvetica, sans-serif"/>
          <w:color w:val="000000"/>
          <w:shd w:val="clear" w:color="auto" w:fill="FFFFFF"/>
        </w:rPr>
        <w:t>Firma docente: __________________________</w:t>
      </w:r>
    </w:p>
    <w:p w:rsidR="005A5056" w:rsidRDefault="005A5056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</w:p>
    <w:p w:rsidR="005A5056" w:rsidRDefault="005A5056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hint="eastAsia"/>
        </w:rPr>
      </w:pPr>
      <w:r>
        <w:rPr>
          <w:rStyle w:val="StrongEmphasis"/>
          <w:rFonts w:ascii="roboto, helvetica, sans-serif" w:hAnsi="roboto, helvetica, sans-serif"/>
          <w:color w:val="000000"/>
          <w:shd w:val="clear" w:color="auto" w:fill="FFFFFF"/>
        </w:rPr>
        <w:t xml:space="preserve">                                                                                                Per approvazione</w:t>
      </w:r>
    </w:p>
    <w:p w:rsidR="005A5056" w:rsidRDefault="00055C08">
      <w:pPr>
        <w:pStyle w:val="Textbody"/>
        <w:spacing w:before="60" w:after="60" w:line="390" w:lineRule="atLeast"/>
        <w:ind w:left="60" w:right="60"/>
        <w:rPr>
          <w:rFonts w:ascii="roboto, helvetica, sans-serif" w:hAnsi="roboto, helvetica, sans-serif" w:hint="eastAsia"/>
          <w:color w:val="000000"/>
          <w:shd w:val="clear" w:color="auto" w:fill="FFFFFF"/>
        </w:rPr>
      </w:pP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                                                                 </w:t>
      </w:r>
      <w:r>
        <w:rPr>
          <w:rFonts w:ascii="roboto, helvetica, sans-serif" w:hAnsi="roboto, helvetica, sans-serif"/>
          <w:color w:val="000000"/>
          <w:shd w:val="clear" w:color="auto" w:fill="FFFFFF"/>
        </w:rPr>
        <w:t xml:space="preserve">                            Il Dirigente Scolastico</w:t>
      </w:r>
    </w:p>
    <w:p w:rsidR="005A5056" w:rsidRDefault="005A5056">
      <w:pPr>
        <w:pStyle w:val="Textbody"/>
        <w:spacing w:before="60" w:after="60" w:line="390" w:lineRule="atLeast"/>
        <w:ind w:left="60" w:right="60"/>
        <w:rPr>
          <w:rFonts w:hint="eastAsia"/>
        </w:rPr>
      </w:pPr>
    </w:p>
    <w:sectPr w:rsidR="005A5056">
      <w:pgSz w:w="11906" w:h="16838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C08" w:rsidRDefault="00055C08">
      <w:pPr>
        <w:rPr>
          <w:rFonts w:hint="eastAsia"/>
        </w:rPr>
      </w:pPr>
      <w:r>
        <w:separator/>
      </w:r>
    </w:p>
  </w:endnote>
  <w:endnote w:type="continuationSeparator" w:id="0">
    <w:p w:rsidR="00055C08" w:rsidRDefault="00055C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, helvetica, sans-serif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C08" w:rsidRDefault="00055C0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55C08" w:rsidRDefault="00055C0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61A7"/>
    <w:multiLevelType w:val="multilevel"/>
    <w:tmpl w:val="2912DE1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13D50E34"/>
    <w:multiLevelType w:val="multilevel"/>
    <w:tmpl w:val="242E5FF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205D36D1"/>
    <w:multiLevelType w:val="multilevel"/>
    <w:tmpl w:val="748C79F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96770A0"/>
    <w:multiLevelType w:val="multilevel"/>
    <w:tmpl w:val="FC1A37B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58502DF1"/>
    <w:multiLevelType w:val="multilevel"/>
    <w:tmpl w:val="48D8FB2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61A53852"/>
    <w:multiLevelType w:val="multilevel"/>
    <w:tmpl w:val="9C20DD6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63CF363C"/>
    <w:multiLevelType w:val="multilevel"/>
    <w:tmpl w:val="9EEE8C6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6E1D0FF9"/>
    <w:multiLevelType w:val="multilevel"/>
    <w:tmpl w:val="F036C8E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6F9C0BFF"/>
    <w:multiLevelType w:val="multilevel"/>
    <w:tmpl w:val="EE06FFB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A5056"/>
    <w:rsid w:val="00055C08"/>
    <w:rsid w:val="002D794A"/>
    <w:rsid w:val="005A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1E849-949C-4930-A56C-0A2A6389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Enfasicorsivo">
    <w:name w:val="Emphasis"/>
    <w:rPr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Pr>
      <w:rFonts w:cs="Mangal"/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Reale</dc:creator>
  <cp:lastModifiedBy>Carolina Reale</cp:lastModifiedBy>
  <cp:revision>2</cp:revision>
  <cp:lastPrinted>2026-09-30T21:49:00Z</cp:lastPrinted>
  <dcterms:created xsi:type="dcterms:W3CDTF">2026-10-06T09:17:00Z</dcterms:created>
  <dcterms:modified xsi:type="dcterms:W3CDTF">2026-10-06T09:17:00Z</dcterms:modified>
</cp:coreProperties>
</file>